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10BEB" w14:textId="77777777" w:rsidR="009C5DE2" w:rsidRPr="0072097A" w:rsidRDefault="009C5DE2" w:rsidP="009C5DE2">
      <w:pPr>
        <w:spacing w:line="240" w:lineRule="auto"/>
        <w:jc w:val="center"/>
        <w:rPr>
          <w:rFonts w:ascii="Courier New" w:hAnsi="Courier New" w:cs="Courier New"/>
          <w:sz w:val="28"/>
          <w:szCs w:val="28"/>
        </w:rPr>
      </w:pPr>
    </w:p>
    <w:p w14:paraId="2AABCD9D" w14:textId="77777777" w:rsidR="00382518" w:rsidRPr="00842C4F" w:rsidRDefault="00382518" w:rsidP="00382518">
      <w:pPr>
        <w:spacing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42C4F">
        <w:rPr>
          <w:rFonts w:ascii="Times New Roman" w:hAnsi="Times New Roman" w:cs="Times New Roman"/>
          <w:b/>
          <w:sz w:val="30"/>
          <w:szCs w:val="30"/>
        </w:rPr>
        <w:t>PARECER DE APROVAÇÃO DE CREDENCIAMENTO</w:t>
      </w:r>
    </w:p>
    <w:p w14:paraId="1BFBC353" w14:textId="77777777" w:rsidR="00382518" w:rsidRPr="00842C4F" w:rsidRDefault="00382518" w:rsidP="00382518">
      <w:pPr>
        <w:spacing w:after="0" w:line="36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42C4F">
        <w:rPr>
          <w:rFonts w:ascii="Times New Roman" w:hAnsi="Times New Roman" w:cs="Times New Roman"/>
          <w:b/>
          <w:sz w:val="30"/>
          <w:szCs w:val="30"/>
        </w:rPr>
        <w:t>SECRETARIA DE INDÚSTRIA COMÉRCIO E TURISMO</w:t>
      </w:r>
    </w:p>
    <w:p w14:paraId="2480FEFA" w14:textId="77777777" w:rsidR="00382518" w:rsidRPr="00842C4F" w:rsidRDefault="00382518" w:rsidP="00382518">
      <w:pPr>
        <w:pStyle w:val="SemEspaamento"/>
        <w:spacing w:line="360" w:lineRule="auto"/>
        <w:jc w:val="both"/>
        <w:rPr>
          <w:sz w:val="30"/>
          <w:szCs w:val="30"/>
        </w:rPr>
      </w:pPr>
    </w:p>
    <w:p w14:paraId="2E7D1482" w14:textId="4F69362B" w:rsidR="00382518" w:rsidRPr="00842C4F" w:rsidRDefault="00382518" w:rsidP="00382518">
      <w:pPr>
        <w:pStyle w:val="SemEspaamento"/>
        <w:spacing w:line="360" w:lineRule="auto"/>
        <w:ind w:firstLine="1560"/>
        <w:jc w:val="both"/>
        <w:rPr>
          <w:sz w:val="30"/>
          <w:szCs w:val="30"/>
        </w:rPr>
      </w:pPr>
      <w:r w:rsidRPr="00842C4F">
        <w:rPr>
          <w:sz w:val="30"/>
          <w:szCs w:val="30"/>
        </w:rPr>
        <w:t xml:space="preserve">A Associação Empresarial de Curitibanos- ACIC, CNPJ nº 83.453.001/0001-19, por meio do requerimento protocolado sob n. </w:t>
      </w:r>
      <w:r w:rsidR="00980622" w:rsidRPr="00980622">
        <w:rPr>
          <w:sz w:val="30"/>
          <w:szCs w:val="30"/>
        </w:rPr>
        <w:t>000006247/2026</w:t>
      </w:r>
      <w:r w:rsidRPr="00842C4F">
        <w:rPr>
          <w:sz w:val="30"/>
          <w:szCs w:val="30"/>
        </w:rPr>
        <w:t xml:space="preserve">, solicitou o credenciamento e apresentou documentos para consecução de finalidades de interesse Público e recíproco, mediante a execução de projetos previamente estabelecidos em planos de trabalho, nos termos da Lei Federal 13.019/2014, com alterações posteriores. </w:t>
      </w:r>
    </w:p>
    <w:p w14:paraId="0F887E8B" w14:textId="77777777" w:rsidR="00382518" w:rsidRPr="00842C4F" w:rsidRDefault="00382518" w:rsidP="00382518">
      <w:pPr>
        <w:pStyle w:val="SemEspaamento"/>
        <w:spacing w:line="360" w:lineRule="auto"/>
        <w:ind w:firstLine="1560"/>
        <w:jc w:val="both"/>
        <w:rPr>
          <w:sz w:val="30"/>
          <w:szCs w:val="30"/>
        </w:rPr>
      </w:pPr>
    </w:p>
    <w:p w14:paraId="026B60A2" w14:textId="77777777" w:rsidR="00382518" w:rsidRPr="00842C4F" w:rsidRDefault="00382518" w:rsidP="00382518">
      <w:pPr>
        <w:pStyle w:val="SemEspaamento"/>
        <w:spacing w:line="360" w:lineRule="auto"/>
        <w:ind w:firstLine="1560"/>
        <w:jc w:val="both"/>
        <w:rPr>
          <w:sz w:val="30"/>
          <w:szCs w:val="30"/>
        </w:rPr>
      </w:pPr>
      <w:r w:rsidRPr="00842C4F">
        <w:rPr>
          <w:sz w:val="30"/>
          <w:szCs w:val="30"/>
        </w:rPr>
        <w:t>Para fins de atendimento ao disposto no Parágrafo único do Decreto n. 4.871/2017, somos favoráveis ao credenciamento junto a Secretaria Municipal de Indústria, Comércio e Turismo, considerando que o requerente apresentou a documentação relacionada no Art. 2º do Decreto 4.871/2017.</w:t>
      </w:r>
    </w:p>
    <w:p w14:paraId="6C66DAED" w14:textId="77777777" w:rsidR="00382518" w:rsidRPr="00842C4F" w:rsidRDefault="00382518" w:rsidP="00382518">
      <w:pPr>
        <w:pStyle w:val="SemEspaamento"/>
        <w:spacing w:line="360" w:lineRule="auto"/>
        <w:ind w:firstLine="1560"/>
        <w:jc w:val="both"/>
        <w:rPr>
          <w:sz w:val="30"/>
          <w:szCs w:val="30"/>
        </w:rPr>
      </w:pPr>
    </w:p>
    <w:p w14:paraId="40E99928" w14:textId="6F89D3C3" w:rsidR="00382518" w:rsidRPr="00842C4F" w:rsidRDefault="00382518" w:rsidP="00382518">
      <w:pPr>
        <w:pStyle w:val="SemEspaamento"/>
        <w:spacing w:line="360" w:lineRule="auto"/>
        <w:ind w:firstLine="1560"/>
        <w:jc w:val="both"/>
        <w:rPr>
          <w:sz w:val="30"/>
          <w:szCs w:val="30"/>
        </w:rPr>
      </w:pPr>
      <w:r w:rsidRPr="00842C4F">
        <w:rPr>
          <w:sz w:val="30"/>
          <w:szCs w:val="30"/>
        </w:rPr>
        <w:t xml:space="preserve">Curitibanos, </w:t>
      </w:r>
      <w:r w:rsidR="00980622">
        <w:rPr>
          <w:sz w:val="30"/>
          <w:szCs w:val="30"/>
        </w:rPr>
        <w:t>06</w:t>
      </w:r>
      <w:r w:rsidRPr="00842C4F">
        <w:rPr>
          <w:sz w:val="30"/>
          <w:szCs w:val="30"/>
        </w:rPr>
        <w:t xml:space="preserve"> de agosto de 202</w:t>
      </w:r>
      <w:r w:rsidR="00980622">
        <w:rPr>
          <w:sz w:val="30"/>
          <w:szCs w:val="30"/>
        </w:rPr>
        <w:t>6</w:t>
      </w:r>
      <w:r w:rsidRPr="00842C4F">
        <w:rPr>
          <w:sz w:val="30"/>
          <w:szCs w:val="30"/>
        </w:rPr>
        <w:t>.</w:t>
      </w:r>
    </w:p>
    <w:p w14:paraId="5CA56307" w14:textId="77777777" w:rsidR="00382518" w:rsidRPr="00842C4F" w:rsidRDefault="00382518" w:rsidP="00382518">
      <w:pPr>
        <w:pStyle w:val="SemEspaamento"/>
        <w:spacing w:line="360" w:lineRule="auto"/>
        <w:ind w:firstLine="1560"/>
        <w:jc w:val="both"/>
        <w:rPr>
          <w:sz w:val="30"/>
          <w:szCs w:val="30"/>
        </w:rPr>
      </w:pPr>
    </w:p>
    <w:p w14:paraId="4FD4F908" w14:textId="77777777" w:rsidR="00382518" w:rsidRPr="00842C4F" w:rsidRDefault="00382518" w:rsidP="00382518">
      <w:pPr>
        <w:jc w:val="center"/>
        <w:rPr>
          <w:rFonts w:ascii="Times New Roman" w:hAnsi="Times New Roman" w:cs="Times New Roman"/>
          <w:b/>
          <w:bCs/>
          <w:i/>
          <w:sz w:val="30"/>
          <w:szCs w:val="30"/>
        </w:rPr>
      </w:pPr>
      <w:r w:rsidRPr="00842C4F">
        <w:rPr>
          <w:rFonts w:ascii="Times New Roman" w:hAnsi="Times New Roman" w:cs="Times New Roman"/>
          <w:b/>
          <w:bCs/>
          <w:i/>
          <w:sz w:val="30"/>
          <w:szCs w:val="30"/>
        </w:rPr>
        <w:t>Secretário de Indústria Comércio e Turismo</w:t>
      </w:r>
    </w:p>
    <w:p w14:paraId="38627A8E" w14:textId="77777777" w:rsidR="00382518" w:rsidRPr="00842C4F" w:rsidRDefault="00382518" w:rsidP="00382518">
      <w:pPr>
        <w:jc w:val="center"/>
        <w:rPr>
          <w:rFonts w:ascii="Times New Roman" w:hAnsi="Times New Roman" w:cs="Times New Roman"/>
          <w:b/>
          <w:bCs/>
          <w:i/>
          <w:iCs/>
          <w:sz w:val="30"/>
          <w:szCs w:val="30"/>
        </w:rPr>
      </w:pPr>
      <w:r w:rsidRPr="00842C4F">
        <w:rPr>
          <w:rFonts w:ascii="Times New Roman" w:hAnsi="Times New Roman" w:cs="Times New Roman"/>
          <w:b/>
          <w:bCs/>
          <w:i/>
          <w:iCs/>
          <w:sz w:val="30"/>
          <w:szCs w:val="30"/>
        </w:rPr>
        <w:t>LISIOMAR POPINHAK FRANÇA</w:t>
      </w:r>
    </w:p>
    <w:p w14:paraId="35045A7A" w14:textId="77777777" w:rsidR="00382518" w:rsidRPr="00842C4F" w:rsidRDefault="00382518" w:rsidP="00382518">
      <w:pPr>
        <w:jc w:val="center"/>
        <w:rPr>
          <w:rFonts w:ascii="Times New Roman" w:hAnsi="Times New Roman" w:cs="Times New Roman"/>
          <w:i/>
          <w:sz w:val="30"/>
          <w:szCs w:val="30"/>
        </w:rPr>
      </w:pPr>
    </w:p>
    <w:p w14:paraId="030FB957" w14:textId="77777777" w:rsidR="00382518" w:rsidRPr="008E3F3C" w:rsidRDefault="00382518" w:rsidP="00382518">
      <w:pPr>
        <w:jc w:val="center"/>
        <w:rPr>
          <w:i/>
          <w:sz w:val="26"/>
          <w:szCs w:val="26"/>
        </w:rPr>
      </w:pPr>
    </w:p>
    <w:p w14:paraId="0D45E8DE" w14:textId="77777777" w:rsidR="00382518" w:rsidRPr="00842C4F" w:rsidRDefault="00382518" w:rsidP="00382518">
      <w:pPr>
        <w:rPr>
          <w:sz w:val="30"/>
          <w:szCs w:val="30"/>
        </w:rPr>
      </w:pPr>
    </w:p>
    <w:p w14:paraId="4E035136" w14:textId="77777777" w:rsidR="00382518" w:rsidRPr="00842C4F" w:rsidRDefault="00382518" w:rsidP="00382518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704F56CD" w14:textId="77777777" w:rsidR="00382518" w:rsidRPr="00980622" w:rsidRDefault="00382518" w:rsidP="00382518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980622">
        <w:rPr>
          <w:rFonts w:ascii="Times New Roman" w:hAnsi="Times New Roman" w:cs="Times New Roman"/>
          <w:b/>
          <w:sz w:val="34"/>
          <w:szCs w:val="34"/>
        </w:rPr>
        <w:lastRenderedPageBreak/>
        <w:t>CERTIDÃO DE CREDENCIAMENTO</w:t>
      </w:r>
    </w:p>
    <w:p w14:paraId="2EC1F15B" w14:textId="77777777" w:rsidR="00382518" w:rsidRPr="00980622" w:rsidRDefault="00382518" w:rsidP="00382518">
      <w:pPr>
        <w:jc w:val="center"/>
        <w:rPr>
          <w:rFonts w:ascii="Times New Roman" w:hAnsi="Times New Roman" w:cs="Times New Roman"/>
          <w:b/>
          <w:sz w:val="34"/>
          <w:szCs w:val="34"/>
        </w:rPr>
      </w:pPr>
    </w:p>
    <w:p w14:paraId="615505B3" w14:textId="4BBDB573" w:rsidR="00382518" w:rsidRPr="00980622" w:rsidRDefault="00382518" w:rsidP="00382518">
      <w:pPr>
        <w:jc w:val="both"/>
        <w:rPr>
          <w:rFonts w:ascii="Times New Roman" w:hAnsi="Times New Roman" w:cs="Times New Roman"/>
          <w:sz w:val="34"/>
          <w:szCs w:val="34"/>
        </w:rPr>
      </w:pPr>
      <w:r w:rsidRPr="00980622">
        <w:rPr>
          <w:rFonts w:ascii="Times New Roman" w:hAnsi="Times New Roman" w:cs="Times New Roman"/>
          <w:b/>
          <w:sz w:val="34"/>
          <w:szCs w:val="34"/>
        </w:rPr>
        <w:tab/>
      </w:r>
      <w:r w:rsidRPr="00980622">
        <w:rPr>
          <w:rFonts w:ascii="Times New Roman" w:hAnsi="Times New Roman" w:cs="Times New Roman"/>
          <w:sz w:val="34"/>
          <w:szCs w:val="34"/>
        </w:rPr>
        <w:t xml:space="preserve">Certifico para os devidos fins e efeitos que, pelo requerimento protocolado sob n. </w:t>
      </w:r>
      <w:r w:rsidR="00980622" w:rsidRPr="00980622">
        <w:rPr>
          <w:rFonts w:ascii="Times New Roman" w:hAnsi="Times New Roman" w:cs="Times New Roman"/>
          <w:sz w:val="34"/>
          <w:szCs w:val="34"/>
        </w:rPr>
        <w:t>000006247/2026</w:t>
      </w:r>
      <w:r w:rsidR="00980622" w:rsidRPr="00980622">
        <w:rPr>
          <w:rFonts w:ascii="Times New Roman" w:hAnsi="Times New Roman" w:cs="Times New Roman"/>
          <w:sz w:val="34"/>
          <w:szCs w:val="34"/>
        </w:rPr>
        <w:t xml:space="preserve"> </w:t>
      </w:r>
      <w:r w:rsidRPr="00980622">
        <w:rPr>
          <w:rFonts w:ascii="Times New Roman" w:hAnsi="Times New Roman" w:cs="Times New Roman"/>
          <w:sz w:val="34"/>
          <w:szCs w:val="34"/>
        </w:rPr>
        <w:t xml:space="preserve">a organização de sociedade civil/ OSC, Associação Empresarial de Curitibanos- ACIC, CNPJ nº 83.453.001/0001-19, apresentou os documentos exigidos pelo Decreto n. 4.871/2017, de 15 de maio de 2017, estando devidamente credenciada e apta, para a celebração de parcerias em regime de mútua cooperação com o Município, integrando o cadastro conforme parecer de aprovação do gestor da Secretaria de Indústria Comércio e Turismo. </w:t>
      </w:r>
    </w:p>
    <w:p w14:paraId="15C89579" w14:textId="77777777" w:rsidR="00382518" w:rsidRPr="00980622" w:rsidRDefault="00382518" w:rsidP="00382518">
      <w:pPr>
        <w:jc w:val="both"/>
        <w:rPr>
          <w:rFonts w:ascii="Times New Roman" w:hAnsi="Times New Roman" w:cs="Times New Roman"/>
          <w:b/>
          <w:sz w:val="34"/>
          <w:szCs w:val="34"/>
        </w:rPr>
      </w:pPr>
    </w:p>
    <w:p w14:paraId="4B1AF695" w14:textId="4AFBC733" w:rsidR="00382518" w:rsidRPr="00980622" w:rsidRDefault="00382518" w:rsidP="00382518">
      <w:pPr>
        <w:jc w:val="right"/>
        <w:rPr>
          <w:rFonts w:ascii="Times New Roman" w:hAnsi="Times New Roman" w:cs="Times New Roman"/>
          <w:sz w:val="34"/>
          <w:szCs w:val="34"/>
        </w:rPr>
      </w:pPr>
      <w:r w:rsidRPr="00980622">
        <w:rPr>
          <w:rFonts w:ascii="Times New Roman" w:hAnsi="Times New Roman" w:cs="Times New Roman"/>
          <w:b/>
          <w:sz w:val="34"/>
          <w:szCs w:val="34"/>
        </w:rPr>
        <w:tab/>
      </w:r>
      <w:r w:rsidRPr="00980622">
        <w:rPr>
          <w:rFonts w:ascii="Times New Roman" w:hAnsi="Times New Roman" w:cs="Times New Roman"/>
          <w:sz w:val="34"/>
          <w:szCs w:val="34"/>
        </w:rPr>
        <w:t xml:space="preserve">Curitibanos, </w:t>
      </w:r>
      <w:r w:rsidR="00980622" w:rsidRPr="00980622">
        <w:rPr>
          <w:rFonts w:ascii="Times New Roman" w:hAnsi="Times New Roman" w:cs="Times New Roman"/>
          <w:sz w:val="34"/>
          <w:szCs w:val="34"/>
        </w:rPr>
        <w:t>06</w:t>
      </w:r>
      <w:r w:rsidRPr="00980622">
        <w:rPr>
          <w:rFonts w:ascii="Times New Roman" w:hAnsi="Times New Roman" w:cs="Times New Roman"/>
          <w:sz w:val="34"/>
          <w:szCs w:val="34"/>
        </w:rPr>
        <w:t xml:space="preserve"> de agosto de 202</w:t>
      </w:r>
      <w:r w:rsidR="00980622" w:rsidRPr="00980622">
        <w:rPr>
          <w:rFonts w:ascii="Times New Roman" w:hAnsi="Times New Roman" w:cs="Times New Roman"/>
          <w:sz w:val="34"/>
          <w:szCs w:val="34"/>
        </w:rPr>
        <w:t>6</w:t>
      </w:r>
    </w:p>
    <w:p w14:paraId="647291BC" w14:textId="77777777" w:rsidR="00382518" w:rsidRPr="00980622" w:rsidRDefault="00382518" w:rsidP="00382518">
      <w:pPr>
        <w:jc w:val="both"/>
        <w:rPr>
          <w:rFonts w:ascii="Times New Roman" w:hAnsi="Times New Roman" w:cs="Times New Roman"/>
          <w:b/>
          <w:sz w:val="34"/>
          <w:szCs w:val="34"/>
        </w:rPr>
      </w:pPr>
    </w:p>
    <w:p w14:paraId="1A4DD0CF" w14:textId="77777777" w:rsidR="00382518" w:rsidRPr="00980622" w:rsidRDefault="00382518" w:rsidP="00382518">
      <w:pPr>
        <w:jc w:val="both"/>
        <w:rPr>
          <w:rFonts w:ascii="Times New Roman" w:hAnsi="Times New Roman" w:cs="Times New Roman"/>
          <w:b/>
          <w:sz w:val="34"/>
          <w:szCs w:val="34"/>
        </w:rPr>
      </w:pPr>
    </w:p>
    <w:p w14:paraId="3650642D" w14:textId="77777777" w:rsidR="00382518" w:rsidRPr="00980622" w:rsidRDefault="00382518" w:rsidP="00382518">
      <w:pPr>
        <w:spacing w:after="0"/>
        <w:jc w:val="center"/>
        <w:rPr>
          <w:rFonts w:ascii="Times New Roman" w:hAnsi="Times New Roman" w:cs="Times New Roman"/>
          <w:b/>
          <w:i/>
          <w:sz w:val="34"/>
          <w:szCs w:val="34"/>
        </w:rPr>
      </w:pPr>
      <w:r w:rsidRPr="00980622">
        <w:rPr>
          <w:rFonts w:ascii="Times New Roman" w:hAnsi="Times New Roman" w:cs="Times New Roman"/>
          <w:b/>
          <w:i/>
          <w:sz w:val="34"/>
          <w:szCs w:val="34"/>
        </w:rPr>
        <w:t xml:space="preserve">Diego </w:t>
      </w:r>
      <w:proofErr w:type="spellStart"/>
      <w:r w:rsidRPr="00980622">
        <w:rPr>
          <w:rFonts w:ascii="Times New Roman" w:hAnsi="Times New Roman" w:cs="Times New Roman"/>
          <w:b/>
          <w:i/>
          <w:sz w:val="34"/>
          <w:szCs w:val="34"/>
        </w:rPr>
        <w:t>Sebem</w:t>
      </w:r>
      <w:proofErr w:type="spellEnd"/>
      <w:r w:rsidRPr="00980622">
        <w:rPr>
          <w:rFonts w:ascii="Times New Roman" w:hAnsi="Times New Roman" w:cs="Times New Roman"/>
          <w:b/>
          <w:i/>
          <w:sz w:val="34"/>
          <w:szCs w:val="34"/>
        </w:rPr>
        <w:t xml:space="preserve"> </w:t>
      </w:r>
      <w:proofErr w:type="spellStart"/>
      <w:r w:rsidRPr="00980622">
        <w:rPr>
          <w:rFonts w:ascii="Times New Roman" w:hAnsi="Times New Roman" w:cs="Times New Roman"/>
          <w:b/>
          <w:i/>
          <w:sz w:val="34"/>
          <w:szCs w:val="34"/>
        </w:rPr>
        <w:t>Wordell</w:t>
      </w:r>
      <w:proofErr w:type="spellEnd"/>
      <w:r w:rsidRPr="00980622">
        <w:rPr>
          <w:rFonts w:ascii="Times New Roman" w:hAnsi="Times New Roman" w:cs="Times New Roman"/>
          <w:b/>
          <w:i/>
          <w:sz w:val="34"/>
          <w:szCs w:val="34"/>
        </w:rPr>
        <w:t xml:space="preserve"> </w:t>
      </w:r>
    </w:p>
    <w:p w14:paraId="451FD70F" w14:textId="77777777" w:rsidR="00382518" w:rsidRPr="00980622" w:rsidRDefault="00382518" w:rsidP="00382518">
      <w:pPr>
        <w:spacing w:after="0"/>
        <w:jc w:val="center"/>
        <w:rPr>
          <w:rFonts w:ascii="Times New Roman" w:hAnsi="Times New Roman" w:cs="Times New Roman"/>
          <w:b/>
          <w:i/>
          <w:sz w:val="34"/>
          <w:szCs w:val="34"/>
        </w:rPr>
      </w:pPr>
      <w:r w:rsidRPr="00980622">
        <w:rPr>
          <w:rFonts w:ascii="Times New Roman" w:hAnsi="Times New Roman" w:cs="Times New Roman"/>
          <w:b/>
          <w:i/>
          <w:sz w:val="34"/>
          <w:szCs w:val="34"/>
        </w:rPr>
        <w:t>Secretário Municipal de Administração e Finanças</w:t>
      </w:r>
    </w:p>
    <w:p w14:paraId="718A2394" w14:textId="77777777" w:rsidR="00382518" w:rsidRPr="00980622" w:rsidRDefault="00382518" w:rsidP="00382518">
      <w:pPr>
        <w:spacing w:after="0"/>
        <w:jc w:val="center"/>
        <w:rPr>
          <w:rFonts w:ascii="Times New Roman" w:hAnsi="Times New Roman" w:cs="Times New Roman"/>
          <w:i/>
          <w:sz w:val="34"/>
          <w:szCs w:val="34"/>
        </w:rPr>
      </w:pPr>
    </w:p>
    <w:p w14:paraId="5B83C965" w14:textId="77777777" w:rsidR="00382518" w:rsidRPr="00980622" w:rsidRDefault="00382518" w:rsidP="00382518">
      <w:pPr>
        <w:spacing w:after="0"/>
        <w:jc w:val="center"/>
        <w:rPr>
          <w:rFonts w:ascii="Times New Roman" w:hAnsi="Times New Roman" w:cs="Times New Roman"/>
          <w:i/>
          <w:sz w:val="34"/>
          <w:szCs w:val="34"/>
        </w:rPr>
      </w:pPr>
    </w:p>
    <w:p w14:paraId="69D1FF6E" w14:textId="77777777" w:rsidR="00382518" w:rsidRPr="008E3F3C" w:rsidRDefault="00382518" w:rsidP="00382518">
      <w:pPr>
        <w:rPr>
          <w:sz w:val="26"/>
          <w:szCs w:val="26"/>
        </w:rPr>
      </w:pPr>
    </w:p>
    <w:p w14:paraId="384113B3" w14:textId="77777777" w:rsidR="00382518" w:rsidRPr="008E3F3C" w:rsidRDefault="00382518" w:rsidP="00382518">
      <w:pPr>
        <w:rPr>
          <w:sz w:val="26"/>
          <w:szCs w:val="26"/>
        </w:rPr>
      </w:pPr>
    </w:p>
    <w:p w14:paraId="6D7A04E7" w14:textId="33A56949" w:rsidR="002232CD" w:rsidRPr="00212C66" w:rsidRDefault="002232CD" w:rsidP="00382518">
      <w:pPr>
        <w:rPr>
          <w:rFonts w:ascii="Bookman Old Style" w:hAnsi="Bookman Old Style" w:cstheme="majorHAnsi"/>
          <w:b/>
          <w:bCs/>
          <w:i/>
          <w:iCs/>
        </w:rPr>
      </w:pPr>
    </w:p>
    <w:sectPr w:rsidR="002232CD" w:rsidRPr="00212C66" w:rsidSect="00C66B4C">
      <w:headerReference w:type="even" r:id="rId11"/>
      <w:headerReference w:type="default" r:id="rId12"/>
      <w:headerReference w:type="first" r:id="rId13"/>
      <w:pgSz w:w="11906" w:h="16838"/>
      <w:pgMar w:top="2268" w:right="99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75B16" w14:textId="77777777" w:rsidR="00C806AC" w:rsidRDefault="00C806AC" w:rsidP="00B630B3">
      <w:pPr>
        <w:spacing w:after="0" w:line="240" w:lineRule="auto"/>
      </w:pPr>
      <w:r>
        <w:separator/>
      </w:r>
    </w:p>
  </w:endnote>
  <w:endnote w:type="continuationSeparator" w:id="0">
    <w:p w14:paraId="1CA1D6DA" w14:textId="77777777" w:rsidR="00C806AC" w:rsidRDefault="00C806AC" w:rsidP="00B6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1255B" w14:textId="77777777" w:rsidR="00C806AC" w:rsidRDefault="00C806AC" w:rsidP="00B630B3">
      <w:pPr>
        <w:spacing w:after="0" w:line="240" w:lineRule="auto"/>
      </w:pPr>
      <w:r>
        <w:separator/>
      </w:r>
    </w:p>
  </w:footnote>
  <w:footnote w:type="continuationSeparator" w:id="0">
    <w:p w14:paraId="1FEA05FB" w14:textId="77777777" w:rsidR="00C806AC" w:rsidRDefault="00C806AC" w:rsidP="00B630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694F1" w14:textId="77777777" w:rsidR="00B630B3" w:rsidRDefault="00000000">
    <w:pPr>
      <w:pStyle w:val="Cabealho"/>
    </w:pPr>
    <w:r>
      <w:rPr>
        <w:noProof/>
      </w:rPr>
      <w:pict w14:anchorId="387F18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3" o:spid="_x0000_s1026" type="#_x0000_t75" style="position:absolute;margin-left:0;margin-top:0;width:595.45pt;height:842.15pt;z-index:-251657216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CFA28" w14:textId="77777777" w:rsidR="00B630B3" w:rsidRDefault="00000000">
    <w:pPr>
      <w:pStyle w:val="Cabealho"/>
    </w:pPr>
    <w:r>
      <w:rPr>
        <w:noProof/>
      </w:rPr>
      <w:pict w14:anchorId="7ED844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4" o:spid="_x0000_s1027" type="#_x0000_t75" style="position:absolute;margin-left:-85.15pt;margin-top:-114pt;width:595.45pt;height:842.15pt;z-index:-251656192;mso-position-horizontal-relative:margin;mso-position-vertical-relative:margin" o:allowincell="f">
          <v:imagedata r:id="rId1" o:title="papel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DE903" w14:textId="77777777" w:rsidR="00B630B3" w:rsidRDefault="00000000">
    <w:pPr>
      <w:pStyle w:val="Cabealho"/>
    </w:pPr>
    <w:r>
      <w:rPr>
        <w:noProof/>
      </w:rPr>
      <w:pict w14:anchorId="49DB9D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9906812" o:spid="_x0000_s1025" type="#_x0000_t75" style="position:absolute;margin-left:0;margin-top:0;width:595.45pt;height:842.15pt;z-index:-251658240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87CA1"/>
    <w:multiLevelType w:val="hybridMultilevel"/>
    <w:tmpl w:val="06A2D514"/>
    <w:lvl w:ilvl="0" w:tplc="3956EBEA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0CBA707D"/>
    <w:multiLevelType w:val="multilevel"/>
    <w:tmpl w:val="79A891BA"/>
    <w:lvl w:ilvl="0">
      <w:start w:val="1"/>
      <w:numFmt w:val="bullet"/>
      <w:lvlText w:val=""/>
      <w:lvlJc w:val="left"/>
      <w:pPr>
        <w:tabs>
          <w:tab w:val="num" w:pos="0"/>
        </w:tabs>
        <w:ind w:left="75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2D472805"/>
    <w:multiLevelType w:val="hybridMultilevel"/>
    <w:tmpl w:val="85AE0206"/>
    <w:lvl w:ilvl="0" w:tplc="DACAF454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C0290"/>
    <w:multiLevelType w:val="multilevel"/>
    <w:tmpl w:val="F1807DCA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35A11F80"/>
    <w:multiLevelType w:val="hybridMultilevel"/>
    <w:tmpl w:val="416060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A55F9"/>
    <w:multiLevelType w:val="multilevel"/>
    <w:tmpl w:val="DDE2B64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454C30F1"/>
    <w:multiLevelType w:val="hybridMultilevel"/>
    <w:tmpl w:val="7F5C66D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3FD4AA3"/>
    <w:multiLevelType w:val="hybridMultilevel"/>
    <w:tmpl w:val="53FC7312"/>
    <w:lvl w:ilvl="0" w:tplc="53FA1064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38"/>
        </w:tabs>
        <w:ind w:left="1438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58"/>
        </w:tabs>
        <w:ind w:left="2158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78"/>
        </w:tabs>
        <w:ind w:left="2878" w:hanging="360"/>
      </w:pPr>
    </w:lvl>
    <w:lvl w:ilvl="4" w:tplc="04160019">
      <w:start w:val="1"/>
      <w:numFmt w:val="decimal"/>
      <w:lvlText w:val="%5."/>
      <w:lvlJc w:val="left"/>
      <w:pPr>
        <w:tabs>
          <w:tab w:val="num" w:pos="3598"/>
        </w:tabs>
        <w:ind w:left="3598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18"/>
        </w:tabs>
        <w:ind w:left="4318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38"/>
        </w:tabs>
        <w:ind w:left="5038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58"/>
        </w:tabs>
        <w:ind w:left="5758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78"/>
        </w:tabs>
        <w:ind w:left="6478" w:hanging="360"/>
      </w:pPr>
    </w:lvl>
  </w:abstractNum>
  <w:abstractNum w:abstractNumId="8" w15:restartNumberingAfterBreak="0">
    <w:nsid w:val="555C0510"/>
    <w:multiLevelType w:val="hybridMultilevel"/>
    <w:tmpl w:val="0DEA4AA0"/>
    <w:lvl w:ilvl="0" w:tplc="6ED0C206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73B76"/>
    <w:multiLevelType w:val="hybridMultilevel"/>
    <w:tmpl w:val="28F21F5C"/>
    <w:lvl w:ilvl="0" w:tplc="6C5C6D50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2014795272">
    <w:abstractNumId w:val="9"/>
  </w:num>
  <w:num w:numId="2" w16cid:durableId="1068723781">
    <w:abstractNumId w:val="0"/>
  </w:num>
  <w:num w:numId="3" w16cid:durableId="5915473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4673765">
    <w:abstractNumId w:val="2"/>
  </w:num>
  <w:num w:numId="5" w16cid:durableId="501940461">
    <w:abstractNumId w:val="3"/>
  </w:num>
  <w:num w:numId="6" w16cid:durableId="1946763707">
    <w:abstractNumId w:val="4"/>
  </w:num>
  <w:num w:numId="7" w16cid:durableId="1789817658">
    <w:abstractNumId w:val="6"/>
  </w:num>
  <w:num w:numId="8" w16cid:durableId="1976567471">
    <w:abstractNumId w:val="8"/>
  </w:num>
  <w:num w:numId="9" w16cid:durableId="2016574273">
    <w:abstractNumId w:val="1"/>
  </w:num>
  <w:num w:numId="10" w16cid:durableId="11833256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FF2"/>
    <w:rsid w:val="00005A4B"/>
    <w:rsid w:val="00007082"/>
    <w:rsid w:val="00020344"/>
    <w:rsid w:val="00050418"/>
    <w:rsid w:val="00051376"/>
    <w:rsid w:val="00076CD5"/>
    <w:rsid w:val="000847EB"/>
    <w:rsid w:val="00096ED4"/>
    <w:rsid w:val="000A755F"/>
    <w:rsid w:val="000B1F41"/>
    <w:rsid w:val="000C10D2"/>
    <w:rsid w:val="000C2D73"/>
    <w:rsid w:val="000D4FFC"/>
    <w:rsid w:val="000D6538"/>
    <w:rsid w:val="000F1B02"/>
    <w:rsid w:val="000F580B"/>
    <w:rsid w:val="001145BB"/>
    <w:rsid w:val="0013196F"/>
    <w:rsid w:val="00134103"/>
    <w:rsid w:val="0014098B"/>
    <w:rsid w:val="00141876"/>
    <w:rsid w:val="00146FF2"/>
    <w:rsid w:val="0015318D"/>
    <w:rsid w:val="00164212"/>
    <w:rsid w:val="00176DFC"/>
    <w:rsid w:val="0018044E"/>
    <w:rsid w:val="00187E3D"/>
    <w:rsid w:val="001A7512"/>
    <w:rsid w:val="001D53F9"/>
    <w:rsid w:val="001E3DFE"/>
    <w:rsid w:val="001F73FB"/>
    <w:rsid w:val="00212C66"/>
    <w:rsid w:val="00214EBC"/>
    <w:rsid w:val="0021625E"/>
    <w:rsid w:val="002232CD"/>
    <w:rsid w:val="00276B5B"/>
    <w:rsid w:val="00280D51"/>
    <w:rsid w:val="00284334"/>
    <w:rsid w:val="00290315"/>
    <w:rsid w:val="00295EE8"/>
    <w:rsid w:val="002C6DD1"/>
    <w:rsid w:val="002D264A"/>
    <w:rsid w:val="002D367B"/>
    <w:rsid w:val="002E60E4"/>
    <w:rsid w:val="002E7F2D"/>
    <w:rsid w:val="002F58C4"/>
    <w:rsid w:val="0031210B"/>
    <w:rsid w:val="00320AAC"/>
    <w:rsid w:val="003530AE"/>
    <w:rsid w:val="00355315"/>
    <w:rsid w:val="0035660A"/>
    <w:rsid w:val="003610C6"/>
    <w:rsid w:val="00382518"/>
    <w:rsid w:val="0038490C"/>
    <w:rsid w:val="00391119"/>
    <w:rsid w:val="003A1F2A"/>
    <w:rsid w:val="003A39AE"/>
    <w:rsid w:val="003B4319"/>
    <w:rsid w:val="003C4803"/>
    <w:rsid w:val="003C6AA4"/>
    <w:rsid w:val="004005E3"/>
    <w:rsid w:val="00416D26"/>
    <w:rsid w:val="004668DA"/>
    <w:rsid w:val="00472A4F"/>
    <w:rsid w:val="00474182"/>
    <w:rsid w:val="004821B7"/>
    <w:rsid w:val="004851D6"/>
    <w:rsid w:val="00490E31"/>
    <w:rsid w:val="004916C7"/>
    <w:rsid w:val="004C074B"/>
    <w:rsid w:val="004C20AE"/>
    <w:rsid w:val="004D27C9"/>
    <w:rsid w:val="004D41A5"/>
    <w:rsid w:val="004E0645"/>
    <w:rsid w:val="004F6BB9"/>
    <w:rsid w:val="00513ED0"/>
    <w:rsid w:val="00515712"/>
    <w:rsid w:val="0052380B"/>
    <w:rsid w:val="00533AE9"/>
    <w:rsid w:val="00540069"/>
    <w:rsid w:val="00556C09"/>
    <w:rsid w:val="005976FF"/>
    <w:rsid w:val="0059799E"/>
    <w:rsid w:val="005D15EF"/>
    <w:rsid w:val="005D4482"/>
    <w:rsid w:val="00606BC7"/>
    <w:rsid w:val="0062025A"/>
    <w:rsid w:val="0062762B"/>
    <w:rsid w:val="006307D8"/>
    <w:rsid w:val="006374B7"/>
    <w:rsid w:val="00646235"/>
    <w:rsid w:val="0065775E"/>
    <w:rsid w:val="00675A9B"/>
    <w:rsid w:val="006823B4"/>
    <w:rsid w:val="006A16F4"/>
    <w:rsid w:val="006A7A2C"/>
    <w:rsid w:val="006C390B"/>
    <w:rsid w:val="006E3242"/>
    <w:rsid w:val="006E5DEE"/>
    <w:rsid w:val="006F47FD"/>
    <w:rsid w:val="00701F17"/>
    <w:rsid w:val="007207BF"/>
    <w:rsid w:val="00721730"/>
    <w:rsid w:val="00724B35"/>
    <w:rsid w:val="00725067"/>
    <w:rsid w:val="00741FA4"/>
    <w:rsid w:val="007522CC"/>
    <w:rsid w:val="00754749"/>
    <w:rsid w:val="00756E9E"/>
    <w:rsid w:val="00771ADE"/>
    <w:rsid w:val="0078051D"/>
    <w:rsid w:val="00787CBF"/>
    <w:rsid w:val="007A218D"/>
    <w:rsid w:val="007B0EE2"/>
    <w:rsid w:val="007D095E"/>
    <w:rsid w:val="007D143D"/>
    <w:rsid w:val="007D6E64"/>
    <w:rsid w:val="007F3560"/>
    <w:rsid w:val="007F528F"/>
    <w:rsid w:val="00811B23"/>
    <w:rsid w:val="008230DE"/>
    <w:rsid w:val="008364C3"/>
    <w:rsid w:val="00844AEB"/>
    <w:rsid w:val="008668AF"/>
    <w:rsid w:val="0087686A"/>
    <w:rsid w:val="00886A7C"/>
    <w:rsid w:val="00892105"/>
    <w:rsid w:val="008921D7"/>
    <w:rsid w:val="008954F7"/>
    <w:rsid w:val="00897D5F"/>
    <w:rsid w:val="008A3445"/>
    <w:rsid w:val="008B7C5E"/>
    <w:rsid w:val="008E3CD0"/>
    <w:rsid w:val="008F3D0B"/>
    <w:rsid w:val="00916F72"/>
    <w:rsid w:val="00923CFE"/>
    <w:rsid w:val="00923DB4"/>
    <w:rsid w:val="00937149"/>
    <w:rsid w:val="0095518E"/>
    <w:rsid w:val="009552C0"/>
    <w:rsid w:val="00960AE6"/>
    <w:rsid w:val="00973506"/>
    <w:rsid w:val="00980622"/>
    <w:rsid w:val="009928D7"/>
    <w:rsid w:val="009A3734"/>
    <w:rsid w:val="009C5DE2"/>
    <w:rsid w:val="009C6F93"/>
    <w:rsid w:val="009D5E54"/>
    <w:rsid w:val="009F4317"/>
    <w:rsid w:val="00A03368"/>
    <w:rsid w:val="00A03EEA"/>
    <w:rsid w:val="00A135A7"/>
    <w:rsid w:val="00A226EB"/>
    <w:rsid w:val="00A47C4F"/>
    <w:rsid w:val="00A54203"/>
    <w:rsid w:val="00A606DC"/>
    <w:rsid w:val="00A675F1"/>
    <w:rsid w:val="00AA0F94"/>
    <w:rsid w:val="00AA59AD"/>
    <w:rsid w:val="00AC719F"/>
    <w:rsid w:val="00AD3487"/>
    <w:rsid w:val="00AE75CF"/>
    <w:rsid w:val="00AF4AF1"/>
    <w:rsid w:val="00B229CF"/>
    <w:rsid w:val="00B24C6F"/>
    <w:rsid w:val="00B477F9"/>
    <w:rsid w:val="00B47F93"/>
    <w:rsid w:val="00B630B3"/>
    <w:rsid w:val="00B66812"/>
    <w:rsid w:val="00B67566"/>
    <w:rsid w:val="00BA367D"/>
    <w:rsid w:val="00BC2A45"/>
    <w:rsid w:val="00BE2FDA"/>
    <w:rsid w:val="00BF4E39"/>
    <w:rsid w:val="00BF556F"/>
    <w:rsid w:val="00C177F7"/>
    <w:rsid w:val="00C212BD"/>
    <w:rsid w:val="00C23F86"/>
    <w:rsid w:val="00C3545B"/>
    <w:rsid w:val="00C423F0"/>
    <w:rsid w:val="00C66B4C"/>
    <w:rsid w:val="00C7064E"/>
    <w:rsid w:val="00C722AC"/>
    <w:rsid w:val="00C723E7"/>
    <w:rsid w:val="00C806AC"/>
    <w:rsid w:val="00C8345C"/>
    <w:rsid w:val="00C83CD0"/>
    <w:rsid w:val="00CA2EDD"/>
    <w:rsid w:val="00CD2BC4"/>
    <w:rsid w:val="00CE5CD0"/>
    <w:rsid w:val="00CF442E"/>
    <w:rsid w:val="00D13960"/>
    <w:rsid w:val="00D170CA"/>
    <w:rsid w:val="00D252F2"/>
    <w:rsid w:val="00D341F6"/>
    <w:rsid w:val="00D45419"/>
    <w:rsid w:val="00D61E95"/>
    <w:rsid w:val="00D620A8"/>
    <w:rsid w:val="00D64D7D"/>
    <w:rsid w:val="00D717DD"/>
    <w:rsid w:val="00D90DC1"/>
    <w:rsid w:val="00DD10AE"/>
    <w:rsid w:val="00DD7221"/>
    <w:rsid w:val="00E172CE"/>
    <w:rsid w:val="00E220C0"/>
    <w:rsid w:val="00E367BD"/>
    <w:rsid w:val="00E5151F"/>
    <w:rsid w:val="00E53536"/>
    <w:rsid w:val="00E647CE"/>
    <w:rsid w:val="00E85E58"/>
    <w:rsid w:val="00ED0799"/>
    <w:rsid w:val="00ED3155"/>
    <w:rsid w:val="00F07F96"/>
    <w:rsid w:val="00F15F32"/>
    <w:rsid w:val="00F2260B"/>
    <w:rsid w:val="00F34A9B"/>
    <w:rsid w:val="00F35BC6"/>
    <w:rsid w:val="00F63F3B"/>
    <w:rsid w:val="00F64562"/>
    <w:rsid w:val="00F735D6"/>
    <w:rsid w:val="00FB45BD"/>
    <w:rsid w:val="00FC7E6F"/>
    <w:rsid w:val="00FE0CCC"/>
    <w:rsid w:val="00FE2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7C8EE"/>
  <w15:docId w15:val="{F2FA1E50-DFD4-4026-B811-34176FD6B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2CE"/>
  </w:style>
  <w:style w:type="paragraph" w:styleId="Ttulo1">
    <w:name w:val="heading 1"/>
    <w:basedOn w:val="Normal"/>
    <w:next w:val="Normal"/>
    <w:link w:val="Ttulo1Char"/>
    <w:uiPriority w:val="9"/>
    <w:qFormat/>
    <w:rsid w:val="00212C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229C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D170CA"/>
    <w:pPr>
      <w:keepNext/>
      <w:spacing w:after="0" w:line="36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sz w:val="28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30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0B3"/>
  </w:style>
  <w:style w:type="paragraph" w:styleId="Rodap">
    <w:name w:val="footer"/>
    <w:basedOn w:val="Normal"/>
    <w:link w:val="RodapChar"/>
    <w:uiPriority w:val="99"/>
    <w:unhideWhenUsed/>
    <w:rsid w:val="00B630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0B3"/>
  </w:style>
  <w:style w:type="character" w:customStyle="1" w:styleId="Ttulo5Char">
    <w:name w:val="Título 5 Char"/>
    <w:basedOn w:val="Fontepargpadro"/>
    <w:link w:val="Ttulo5"/>
    <w:rsid w:val="00D170CA"/>
    <w:rPr>
      <w:rFonts w:ascii="Times New Roman" w:eastAsia="Times New Roman" w:hAnsi="Times New Roman" w:cs="Times New Roman"/>
      <w:b/>
      <w:bCs/>
      <w:i/>
      <w:sz w:val="28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D17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90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675A9B"/>
    <w:rPr>
      <w:color w:val="0563C1" w:themeColor="hyperlink"/>
      <w:u w:val="single"/>
    </w:rPr>
  </w:style>
  <w:style w:type="paragraph" w:styleId="PargrafodaLista">
    <w:name w:val="List Paragraph"/>
    <w:basedOn w:val="Normal"/>
    <w:qFormat/>
    <w:rsid w:val="00096ED4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unhideWhenUsed/>
    <w:qFormat/>
    <w:rsid w:val="0031210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1210B"/>
    <w:rPr>
      <w:rFonts w:ascii="Arial MT" w:eastAsia="Arial MT" w:hAnsi="Arial MT" w:cs="Arial MT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31210B"/>
    <w:pPr>
      <w:widowControl w:val="0"/>
      <w:autoSpaceDE w:val="0"/>
      <w:autoSpaceDN w:val="0"/>
      <w:spacing w:before="92" w:after="0" w:line="240" w:lineRule="auto"/>
      <w:ind w:left="112"/>
      <w:outlineLvl w:val="1"/>
    </w:pPr>
    <w:rPr>
      <w:rFonts w:ascii="Arial" w:eastAsia="Arial" w:hAnsi="Arial" w:cs="Arial"/>
      <w:b/>
      <w:bCs/>
      <w:sz w:val="24"/>
      <w:szCs w:val="24"/>
      <w:lang w:val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921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921D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8921D7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8921D7"/>
    <w:rPr>
      <w:color w:val="605E5C"/>
      <w:shd w:val="clear" w:color="auto" w:fill="E1DFDD"/>
    </w:rPr>
  </w:style>
  <w:style w:type="paragraph" w:styleId="Corpodetexto3">
    <w:name w:val="Body Text 3"/>
    <w:basedOn w:val="Normal"/>
    <w:link w:val="Corpodetexto3Char"/>
    <w:semiHidden/>
    <w:rsid w:val="00AF4AF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AF4A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Default">
    <w:name w:val="Default"/>
    <w:rsid w:val="00AA0F94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C66B4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C66B4C"/>
  </w:style>
  <w:style w:type="character" w:customStyle="1" w:styleId="Ttulo2Char">
    <w:name w:val="Título 2 Char"/>
    <w:basedOn w:val="Fontepargpadro"/>
    <w:link w:val="Ttulo2"/>
    <w:uiPriority w:val="9"/>
    <w:semiHidden/>
    <w:rsid w:val="00B229C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apple-converted-space">
    <w:name w:val="apple-converted-space"/>
    <w:rsid w:val="00B229CF"/>
    <w:rPr>
      <w:rFonts w:cs="Times New Roman"/>
    </w:rPr>
  </w:style>
  <w:style w:type="paragraph" w:customStyle="1" w:styleId="WW-Corpodetexto3">
    <w:name w:val="WW-Corpo de texto 3"/>
    <w:basedOn w:val="Normal"/>
    <w:uiPriority w:val="99"/>
    <w:rsid w:val="00B229CF"/>
    <w:pPr>
      <w:suppressAutoHyphens/>
      <w:spacing w:after="0" w:line="240" w:lineRule="auto"/>
      <w:jc w:val="both"/>
    </w:pPr>
    <w:rPr>
      <w:rFonts w:ascii="Arial" w:eastAsiaTheme="minorEastAsia" w:hAnsi="Arial" w:cs="Arial"/>
      <w:color w:val="FF0000"/>
      <w:sz w:val="24"/>
      <w:szCs w:val="24"/>
      <w:lang w:eastAsia="ar-SA"/>
    </w:rPr>
  </w:style>
  <w:style w:type="paragraph" w:customStyle="1" w:styleId="WW-Recuodecorpodetexto2">
    <w:name w:val="WW-Recuo de corpo de texto 2"/>
    <w:basedOn w:val="Normal"/>
    <w:uiPriority w:val="99"/>
    <w:rsid w:val="00B229CF"/>
    <w:pPr>
      <w:suppressAutoHyphens/>
      <w:spacing w:after="0" w:line="240" w:lineRule="auto"/>
      <w:ind w:firstLine="1418"/>
    </w:pPr>
    <w:rPr>
      <w:rFonts w:ascii="Arial" w:eastAsiaTheme="minorEastAsia" w:hAnsi="Arial" w:cs="Arial"/>
      <w:sz w:val="24"/>
      <w:szCs w:val="24"/>
      <w:lang w:eastAsia="ar-SA"/>
    </w:rPr>
  </w:style>
  <w:style w:type="paragraph" w:customStyle="1" w:styleId="WW-NormalWeb">
    <w:name w:val="WW-Normal (Web)"/>
    <w:basedOn w:val="Normal"/>
    <w:uiPriority w:val="99"/>
    <w:rsid w:val="00B229CF"/>
    <w:pPr>
      <w:suppressAutoHyphens/>
      <w:spacing w:before="100" w:after="100" w:line="240" w:lineRule="auto"/>
    </w:pPr>
    <w:rPr>
      <w:rFonts w:ascii="Times New Roman" w:eastAsiaTheme="minorEastAsia" w:hAnsi="Times New Roman" w:cs="Times New Roman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B66812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B66812"/>
    <w:rPr>
      <w:rFonts w:ascii="Bookman Old Style" w:eastAsia="Times New Roman" w:hAnsi="Bookman Old Style" w:cs="Times New Roman"/>
      <w:b/>
      <w:szCs w:val="20"/>
      <w:lang w:eastAsia="pt-BR"/>
    </w:rPr>
  </w:style>
  <w:style w:type="paragraph" w:customStyle="1" w:styleId="artigo">
    <w:name w:val="artigo"/>
    <w:basedOn w:val="Normal"/>
    <w:rsid w:val="00E22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212C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54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idico3\OneDrive\Documentos\Modelos%20Personalizados%20do%20Office\Word%20Timbrad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AE35A11E8E1B4E8FF992A118E8D589" ma:contentTypeVersion="11" ma:contentTypeDescription="Crie um novo documento." ma:contentTypeScope="" ma:versionID="7efe8fb98a83ed923a041576def776b4">
  <xsd:schema xmlns:xsd="http://www.w3.org/2001/XMLSchema" xmlns:xs="http://www.w3.org/2001/XMLSchema" xmlns:p="http://schemas.microsoft.com/office/2006/metadata/properties" xmlns:ns3="328a45b5-cbf6-49be-9e56-030d6e99a40f" xmlns:ns4="09b5f854-7a4b-494f-a0dd-1da337a63fd9" targetNamespace="http://schemas.microsoft.com/office/2006/metadata/properties" ma:root="true" ma:fieldsID="22dc571602d92470e19e59640877b87b" ns3:_="" ns4:_="">
    <xsd:import namespace="328a45b5-cbf6-49be-9e56-030d6e99a40f"/>
    <xsd:import namespace="09b5f854-7a4b-494f-a0dd-1da337a63f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a45b5-cbf6-49be-9e56-030d6e99a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b5f854-7a4b-494f-a0dd-1da337a63fd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de Dica de Compartilhamento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B9E7EB-A323-4081-BE85-B110A6E09F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272AE0-27DD-4F99-B5F2-F00116E229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8a45b5-cbf6-49be-9e56-030d6e99a40f"/>
    <ds:schemaRef ds:uri="09b5f854-7a4b-494f-a0dd-1da337a63f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191B10-43AE-473C-9E51-0749B29DCC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D942ED-CCC8-4DD3-BD58-EB24BE3C826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 Timbrado</Template>
  <TotalTime>11</TotalTime>
  <Pages>2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Juridico3</dc:creator>
  <cp:keywords/>
  <dc:description/>
  <cp:lastModifiedBy>usuario</cp:lastModifiedBy>
  <cp:revision>2</cp:revision>
  <cp:lastPrinted>2026-05-05T21:37:00Z</cp:lastPrinted>
  <dcterms:created xsi:type="dcterms:W3CDTF">2026-08-06T15:57:00Z</dcterms:created>
  <dcterms:modified xsi:type="dcterms:W3CDTF">2026-08-06T15:57:00Z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0x0101001CAE35A11E8E1B4E8FF992A118E8D589</vt:lpwstr>
  </property>
</Properties>
</file>